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7E83" w:rsidRPr="001E3774" w:rsidRDefault="00477E83" w:rsidP="002E1A9F">
      <w:pPr>
        <w:spacing w:after="0" w:line="20" w:lineRule="exact"/>
      </w:pPr>
    </w:p>
    <w:tbl>
      <w:tblPr>
        <w:tblStyle w:val="Tabel-Gitter"/>
        <w:tblpPr w:vertAnchor="page" w:horzAnchor="page" w:tblpX="9073" w:tblpY="1224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fsenderoplysninger"/>
        <w:tblDescription w:val="Afsenderoplysninger"/>
      </w:tblPr>
      <w:tblGrid>
        <w:gridCol w:w="2693"/>
      </w:tblGrid>
      <w:tr w:rsidR="00477E83" w:rsidRPr="001E3774" w:rsidTr="00615B5C">
        <w:trPr>
          <w:trHeight w:hRule="exact" w:val="3402"/>
          <w:tblHeader/>
        </w:trPr>
        <w:tc>
          <w:tcPr>
            <w:tcW w:w="2693" w:type="dxa"/>
            <w:vAlign w:val="bottom"/>
          </w:tcPr>
          <w:p w:rsidR="00477E83" w:rsidRPr="001E3774" w:rsidRDefault="001E3774" w:rsidP="001E3774">
            <w:pPr>
              <w:pStyle w:val="SenderCompany"/>
              <w:framePr w:wrap="auto" w:vAnchor="margin" w:hAnchor="text" w:xAlign="left" w:yAlign="inline"/>
              <w:contextualSpacing/>
              <w:suppressOverlap w:val="0"/>
            </w:pPr>
            <w:r w:rsidRPr="001E3774">
              <w:t>Center for Sundhed og Omsorg</w:t>
            </w:r>
          </w:p>
          <w:p w:rsidR="001E3774" w:rsidRPr="001E3774" w:rsidRDefault="001E3774" w:rsidP="001E3774">
            <w:pPr>
              <w:pStyle w:val="Sender"/>
            </w:pPr>
          </w:p>
          <w:p w:rsidR="00477E83" w:rsidRPr="001E3774" w:rsidRDefault="001E3774" w:rsidP="001E3774">
            <w:pPr>
              <w:pStyle w:val="Sender"/>
            </w:pPr>
            <w:hyperlink r:id="rId7" w:history="1">
              <w:r>
                <w:rPr>
                  <w:rStyle w:val="Hyperlink"/>
                </w:rPr>
                <w:t xml:space="preserve">www.ltk.dk </w:t>
              </w:r>
            </w:hyperlink>
          </w:p>
          <w:p w:rsidR="0085468A" w:rsidRPr="001E3774" w:rsidRDefault="0085468A" w:rsidP="00615B5C">
            <w:pPr>
              <w:pStyle w:val="Sender"/>
            </w:pPr>
          </w:p>
          <w:p w:rsidR="0085468A" w:rsidRPr="001E3774" w:rsidRDefault="0085468A" w:rsidP="00615B5C">
            <w:pPr>
              <w:pStyle w:val="Sender"/>
            </w:pPr>
            <w:r w:rsidRPr="001E3774">
              <w:t xml:space="preserve">Skriv sikker post via </w:t>
            </w:r>
            <w:r w:rsidRPr="001E3774">
              <w:br/>
            </w:r>
            <w:hyperlink r:id="rId8" w:history="1">
              <w:r w:rsidRPr="001E3774">
                <w:rPr>
                  <w:rStyle w:val="Hyperlink"/>
                </w:rPr>
                <w:t>borger.dk</w:t>
              </w:r>
            </w:hyperlink>
            <w:r w:rsidRPr="001E3774">
              <w:t xml:space="preserve"> og </w:t>
            </w:r>
            <w:hyperlink r:id="rId9" w:history="1">
              <w:r w:rsidRPr="001E3774">
                <w:rPr>
                  <w:rStyle w:val="Hyperlink"/>
                </w:rPr>
                <w:t>Virk</w:t>
              </w:r>
            </w:hyperlink>
          </w:p>
        </w:tc>
      </w:tr>
    </w:tbl>
    <w:p w:rsidR="00477E83" w:rsidRPr="001E3774" w:rsidRDefault="00477E83" w:rsidP="002E1A9F">
      <w:pPr>
        <w:spacing w:after="0" w:line="140" w:lineRule="exact"/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dtageroplysninger"/>
        <w:tblDescription w:val="Modtageroplysninger"/>
      </w:tblPr>
      <w:tblGrid>
        <w:gridCol w:w="5812"/>
      </w:tblGrid>
      <w:tr w:rsidR="009345D5" w:rsidRPr="001E3774" w:rsidTr="00EA20C8">
        <w:trPr>
          <w:trHeight w:hRule="exact" w:val="1837"/>
          <w:tblHeader/>
        </w:trPr>
        <w:tc>
          <w:tcPr>
            <w:tcW w:w="5812" w:type="dxa"/>
          </w:tcPr>
          <w:p w:rsidR="009345D5" w:rsidRPr="001E3774" w:rsidRDefault="009345D5" w:rsidP="007044DC">
            <w:pPr>
              <w:pStyle w:val="Modtager"/>
            </w:pPr>
          </w:p>
        </w:tc>
      </w:tr>
    </w:tbl>
    <w:p w:rsidR="001F2813" w:rsidRPr="001E3774" w:rsidRDefault="001F2813" w:rsidP="007E46E7">
      <w:pPr>
        <w:spacing w:after="0" w:line="240" w:lineRule="atLeast"/>
      </w:pPr>
    </w:p>
    <w:p w:rsidR="0004042F" w:rsidRPr="002525B0" w:rsidRDefault="001E3774" w:rsidP="0004042F">
      <w:pPr>
        <w:pStyle w:val="Overskrift1"/>
        <w:rPr>
          <w:u w:val="single"/>
        </w:rPr>
      </w:pPr>
      <w:r w:rsidRPr="002525B0">
        <w:rPr>
          <w:u w:val="single"/>
        </w:rPr>
        <w:t xml:space="preserve">Ny </w:t>
      </w:r>
      <w:r w:rsidR="0004042F" w:rsidRPr="002525B0">
        <w:rPr>
          <w:u w:val="single"/>
        </w:rPr>
        <w:t>vaskeordning på plejehjemmene i Lyngby-Taarbæk Kommune</w:t>
      </w:r>
    </w:p>
    <w:p w:rsidR="0004042F" w:rsidRPr="0004042F" w:rsidRDefault="0004042F" w:rsidP="0004042F">
      <w:pPr>
        <w:pStyle w:val="Overskrift1"/>
        <w:rPr>
          <w:b w:val="0"/>
          <w:bCs/>
        </w:rPr>
      </w:pPr>
      <w:r w:rsidRPr="0004042F">
        <w:rPr>
          <w:b w:val="0"/>
          <w:bCs/>
        </w:rPr>
        <w:t>Fra den 1. oktober får</w:t>
      </w:r>
      <w:r>
        <w:rPr>
          <w:b w:val="0"/>
          <w:bCs/>
        </w:rPr>
        <w:t xml:space="preserve"> alle kommunale plejehjem i Lyngby-Taarbæk Kommune (</w:t>
      </w:r>
      <w:proofErr w:type="spellStart"/>
      <w:r>
        <w:rPr>
          <w:b w:val="0"/>
          <w:bCs/>
        </w:rPr>
        <w:t>Baunehøj</w:t>
      </w:r>
      <w:proofErr w:type="spellEnd"/>
      <w:r>
        <w:rPr>
          <w:b w:val="0"/>
          <w:bCs/>
        </w:rPr>
        <w:t xml:space="preserve">, </w:t>
      </w:r>
      <w:proofErr w:type="spellStart"/>
      <w:r>
        <w:rPr>
          <w:b w:val="0"/>
          <w:bCs/>
        </w:rPr>
        <w:t>Bredebo</w:t>
      </w:r>
      <w:proofErr w:type="spellEnd"/>
      <w:r>
        <w:rPr>
          <w:b w:val="0"/>
          <w:bCs/>
        </w:rPr>
        <w:t xml:space="preserve">, Solgården og Virumgård) </w:t>
      </w:r>
      <w:r w:rsidRPr="0004042F">
        <w:rPr>
          <w:b w:val="0"/>
          <w:bCs/>
        </w:rPr>
        <w:t xml:space="preserve">en ny vaskeordning. Fremover vil virksomheden </w:t>
      </w:r>
      <w:proofErr w:type="spellStart"/>
      <w:r w:rsidRPr="0004042F">
        <w:rPr>
          <w:b w:val="0"/>
          <w:bCs/>
        </w:rPr>
        <w:t>Textilia</w:t>
      </w:r>
      <w:proofErr w:type="spellEnd"/>
      <w:r w:rsidRPr="0004042F">
        <w:rPr>
          <w:b w:val="0"/>
          <w:bCs/>
        </w:rPr>
        <w:t xml:space="preserve"> stå for vask af beboernes personlige tøj, og plejehjemmets medarbejdere vil derfor ikke længere varetage denne opgave.</w:t>
      </w:r>
    </w:p>
    <w:p w:rsidR="0004042F" w:rsidRPr="0004042F" w:rsidRDefault="0004042F" w:rsidP="0004042F">
      <w:pPr>
        <w:pStyle w:val="Overskrift1"/>
        <w:rPr>
          <w:b w:val="0"/>
          <w:bCs/>
        </w:rPr>
      </w:pPr>
      <w:r w:rsidRPr="0004042F">
        <w:rPr>
          <w:b w:val="0"/>
          <w:bCs/>
        </w:rPr>
        <w:t>Baggrunden for ændringen er</w:t>
      </w:r>
      <w:r w:rsidR="00B74D7F">
        <w:rPr>
          <w:b w:val="0"/>
          <w:bCs/>
        </w:rPr>
        <w:t xml:space="preserve"> en politisk beslutning</w:t>
      </w:r>
      <w:r w:rsidR="001F0E49">
        <w:rPr>
          <w:b w:val="0"/>
          <w:bCs/>
        </w:rPr>
        <w:t xml:space="preserve"> i forbindelse med vedtagelse af et tidligere budget,</w:t>
      </w:r>
      <w:r w:rsidR="00B74D7F">
        <w:rPr>
          <w:b w:val="0"/>
          <w:bCs/>
        </w:rPr>
        <w:t xml:space="preserve"> </w:t>
      </w:r>
      <w:r w:rsidR="001F0E49">
        <w:rPr>
          <w:b w:val="0"/>
          <w:bCs/>
        </w:rPr>
        <w:t>som implementeres nu. Ordningen</w:t>
      </w:r>
      <w:r w:rsidR="00B74D7F">
        <w:rPr>
          <w:b w:val="0"/>
          <w:bCs/>
        </w:rPr>
        <w:t xml:space="preserve"> </w:t>
      </w:r>
      <w:r w:rsidR="001F0E49">
        <w:rPr>
          <w:b w:val="0"/>
          <w:bCs/>
        </w:rPr>
        <w:t>medvirker til</w:t>
      </w:r>
      <w:r w:rsidRPr="0004042F">
        <w:rPr>
          <w:b w:val="0"/>
          <w:bCs/>
        </w:rPr>
        <w:t xml:space="preserve"> at medarbejderne på </w:t>
      </w:r>
      <w:r>
        <w:rPr>
          <w:b w:val="0"/>
          <w:bCs/>
        </w:rPr>
        <w:t>plejehjemmene</w:t>
      </w:r>
      <w:r w:rsidR="001F0E49">
        <w:rPr>
          <w:b w:val="0"/>
          <w:bCs/>
        </w:rPr>
        <w:t xml:space="preserve"> ikke skal bruge deres tid på at vaske og tørre tøj, men </w:t>
      </w:r>
      <w:r w:rsidR="00B74D7F">
        <w:rPr>
          <w:b w:val="0"/>
          <w:bCs/>
        </w:rPr>
        <w:t xml:space="preserve">bruger deres tid på </w:t>
      </w:r>
      <w:r w:rsidRPr="0004042F">
        <w:rPr>
          <w:b w:val="0"/>
          <w:bCs/>
        </w:rPr>
        <w:t>pleje, omsorg og samvær med beboerne. Samtidig sikrer den professionelle håndtering</w:t>
      </w:r>
      <w:r w:rsidR="004B687C">
        <w:rPr>
          <w:b w:val="0"/>
          <w:bCs/>
        </w:rPr>
        <w:t xml:space="preserve"> </w:t>
      </w:r>
      <w:r w:rsidRPr="0004042F">
        <w:rPr>
          <w:b w:val="0"/>
          <w:bCs/>
        </w:rPr>
        <w:t xml:space="preserve">af tøjet </w:t>
      </w:r>
      <w:r w:rsidR="004B687C">
        <w:rPr>
          <w:b w:val="0"/>
          <w:bCs/>
        </w:rPr>
        <w:t xml:space="preserve">på vaskeriet </w:t>
      </w:r>
      <w:r w:rsidRPr="0004042F">
        <w:rPr>
          <w:b w:val="0"/>
          <w:bCs/>
        </w:rPr>
        <w:t>en ensartet og høj kvalitet i vasken.</w:t>
      </w:r>
    </w:p>
    <w:p w:rsidR="002525B0" w:rsidRDefault="0004042F" w:rsidP="002525B0">
      <w:pPr>
        <w:pStyle w:val="Overskrift1"/>
        <w:rPr>
          <w:b w:val="0"/>
          <w:bCs/>
        </w:rPr>
      </w:pPr>
      <w:r w:rsidRPr="0004042F">
        <w:rPr>
          <w:b w:val="0"/>
          <w:bCs/>
        </w:rPr>
        <w:t xml:space="preserve">Hvis man som pårørende foretrækker selv at vaske </w:t>
      </w:r>
      <w:r w:rsidR="004B687C">
        <w:rPr>
          <w:b w:val="0"/>
          <w:bCs/>
        </w:rPr>
        <w:t>sin</w:t>
      </w:r>
      <w:r w:rsidRPr="0004042F">
        <w:rPr>
          <w:b w:val="0"/>
          <w:bCs/>
        </w:rPr>
        <w:t xml:space="preserve"> nærtståendes tøj, er dette fortsat muligt.</w:t>
      </w:r>
      <w:r w:rsidR="002525B0">
        <w:rPr>
          <w:b w:val="0"/>
          <w:bCs/>
        </w:rPr>
        <w:br/>
      </w:r>
      <w:r w:rsidR="002525B0">
        <w:rPr>
          <w:b w:val="0"/>
          <w:bCs/>
        </w:rPr>
        <w:br/>
        <w:t>D</w:t>
      </w:r>
      <w:r w:rsidRPr="0004042F">
        <w:rPr>
          <w:b w:val="0"/>
          <w:bCs/>
        </w:rPr>
        <w:t xml:space="preserve">en nye ordning omfatter almindelig vask af tøj, som tåler </w:t>
      </w:r>
      <w:proofErr w:type="spellStart"/>
      <w:r w:rsidRPr="0004042F">
        <w:rPr>
          <w:b w:val="0"/>
          <w:bCs/>
        </w:rPr>
        <w:t>tørretumbling</w:t>
      </w:r>
      <w:proofErr w:type="spellEnd"/>
      <w:r w:rsidRPr="0004042F">
        <w:rPr>
          <w:b w:val="0"/>
          <w:bCs/>
        </w:rPr>
        <w:t>. Der vil desuden være mulighed for at tilkøbe ekstra ydelser, herunder vask af dyner og puder, tæpper og gardiner, håndvask af særligt tøj, rensning samt strygning</w:t>
      </w:r>
      <w:r w:rsidR="00F16082">
        <w:rPr>
          <w:b w:val="0"/>
          <w:bCs/>
        </w:rPr>
        <w:t xml:space="preserve">. Hvis man ønsker </w:t>
      </w:r>
      <w:r w:rsidR="002525B0">
        <w:rPr>
          <w:b w:val="0"/>
          <w:bCs/>
        </w:rPr>
        <w:t>tilkøbsydelser,</w:t>
      </w:r>
      <w:r w:rsidR="00F16082">
        <w:rPr>
          <w:b w:val="0"/>
          <w:bCs/>
        </w:rPr>
        <w:t xml:space="preserve"> skal man tilkøbe dette </w:t>
      </w:r>
      <w:r w:rsidR="002525B0">
        <w:rPr>
          <w:b w:val="0"/>
          <w:bCs/>
        </w:rPr>
        <w:t xml:space="preserve">direkte hos </w:t>
      </w:r>
      <w:proofErr w:type="spellStart"/>
      <w:r w:rsidR="002525B0">
        <w:rPr>
          <w:b w:val="0"/>
          <w:bCs/>
        </w:rPr>
        <w:t>Textilia</w:t>
      </w:r>
      <w:proofErr w:type="spellEnd"/>
      <w:r w:rsidR="002525B0">
        <w:rPr>
          <w:b w:val="0"/>
          <w:bCs/>
        </w:rPr>
        <w:t xml:space="preserve"> (se vedlagte bilag for mere info om tilkøbsydelser).</w:t>
      </w:r>
    </w:p>
    <w:p w:rsidR="002525B0" w:rsidRDefault="002525B0" w:rsidP="002525B0">
      <w:pPr>
        <w:rPr>
          <w:sz w:val="22"/>
          <w:szCs w:val="22"/>
        </w:rPr>
      </w:pPr>
      <w:r w:rsidRPr="003A5678">
        <w:rPr>
          <w:b/>
          <w:bCs/>
          <w:sz w:val="22"/>
          <w:szCs w:val="22"/>
        </w:rPr>
        <w:t>Priser</w:t>
      </w:r>
      <w:r w:rsidRPr="002525B0">
        <w:rPr>
          <w:b/>
          <w:bCs/>
          <w:sz w:val="22"/>
          <w:szCs w:val="22"/>
          <w:u w:val="single"/>
        </w:rPr>
        <w:br/>
      </w:r>
      <w:r w:rsidR="003A5678">
        <w:rPr>
          <w:sz w:val="22"/>
          <w:szCs w:val="22"/>
        </w:rPr>
        <w:t>D</w:t>
      </w:r>
      <w:r>
        <w:rPr>
          <w:sz w:val="22"/>
          <w:szCs w:val="22"/>
        </w:rPr>
        <w:t>en nye ordning træder i kraft</w:t>
      </w:r>
      <w:r w:rsidR="003A5678">
        <w:rPr>
          <w:sz w:val="22"/>
          <w:szCs w:val="22"/>
        </w:rPr>
        <w:t xml:space="preserve"> i</w:t>
      </w:r>
      <w:r>
        <w:rPr>
          <w:sz w:val="22"/>
          <w:szCs w:val="22"/>
        </w:rPr>
        <w:t xml:space="preserve"> oktober måned</w:t>
      </w:r>
      <w:r w:rsidR="003A5678">
        <w:rPr>
          <w:sz w:val="22"/>
          <w:szCs w:val="22"/>
        </w:rPr>
        <w:t xml:space="preserve"> 2026</w:t>
      </w:r>
      <w:r>
        <w:rPr>
          <w:sz w:val="22"/>
          <w:szCs w:val="22"/>
        </w:rPr>
        <w:t>,</w:t>
      </w:r>
      <w:r w:rsidR="003A5678">
        <w:rPr>
          <w:sz w:val="22"/>
          <w:szCs w:val="22"/>
        </w:rPr>
        <w:t xml:space="preserve"> men </w:t>
      </w:r>
      <w:r>
        <w:rPr>
          <w:sz w:val="22"/>
          <w:szCs w:val="22"/>
        </w:rPr>
        <w:t>prisen</w:t>
      </w:r>
      <w:r w:rsidR="003A5678">
        <w:rPr>
          <w:sz w:val="22"/>
          <w:szCs w:val="22"/>
        </w:rPr>
        <w:t xml:space="preserve"> ændrer sig</w:t>
      </w:r>
      <w:r>
        <w:rPr>
          <w:sz w:val="22"/>
          <w:szCs w:val="22"/>
        </w:rPr>
        <w:t xml:space="preserve"> først pr. 1. januar 2027. </w:t>
      </w:r>
      <w:r w:rsidR="003A5678">
        <w:rPr>
          <w:sz w:val="22"/>
          <w:szCs w:val="22"/>
        </w:rPr>
        <w:br/>
      </w:r>
      <w:r>
        <w:rPr>
          <w:sz w:val="22"/>
          <w:szCs w:val="22"/>
        </w:rPr>
        <w:br/>
        <w:t xml:space="preserve">Prisen vil pr. 1. januar 2027 være </w:t>
      </w:r>
      <w:r w:rsidRPr="002525B0">
        <w:rPr>
          <w:b/>
          <w:bCs/>
          <w:sz w:val="22"/>
          <w:szCs w:val="22"/>
        </w:rPr>
        <w:t>208 kr. pr. måned</w:t>
      </w:r>
      <w:r>
        <w:rPr>
          <w:b/>
          <w:bCs/>
          <w:sz w:val="22"/>
          <w:szCs w:val="22"/>
        </w:rPr>
        <w:t xml:space="preserve">*. </w:t>
      </w:r>
      <w:r w:rsidRPr="002525B0">
        <w:rPr>
          <w:sz w:val="22"/>
          <w:szCs w:val="22"/>
        </w:rPr>
        <w:t xml:space="preserve">Dette dækker vask af 8 kg. tøj </w:t>
      </w:r>
      <w:r>
        <w:rPr>
          <w:sz w:val="22"/>
          <w:szCs w:val="22"/>
        </w:rPr>
        <w:t xml:space="preserve">hver </w:t>
      </w:r>
      <w:r w:rsidRPr="002525B0">
        <w:rPr>
          <w:sz w:val="22"/>
          <w:szCs w:val="22"/>
        </w:rPr>
        <w:t xml:space="preserve">uge. </w:t>
      </w:r>
    </w:p>
    <w:p w:rsidR="003A5678" w:rsidRPr="003A5678" w:rsidRDefault="003A5678" w:rsidP="003A5678">
      <w:pPr>
        <w:rPr>
          <w:sz w:val="22"/>
          <w:szCs w:val="22"/>
        </w:rPr>
      </w:pPr>
      <w:r w:rsidRPr="003A5678">
        <w:rPr>
          <w:b/>
          <w:bCs/>
          <w:sz w:val="22"/>
          <w:szCs w:val="22"/>
        </w:rPr>
        <w:t>Har du spørgsmål?</w:t>
      </w:r>
      <w:r>
        <w:rPr>
          <w:sz w:val="22"/>
          <w:szCs w:val="22"/>
        </w:rPr>
        <w:br/>
      </w:r>
      <w:r w:rsidRPr="003A5678">
        <w:rPr>
          <w:sz w:val="22"/>
          <w:szCs w:val="22"/>
        </w:rPr>
        <w:t xml:space="preserve">Hvis du har spørgsmål til den nye ordning, er du velkommen til at kontakte </w:t>
      </w:r>
      <w:r w:rsidR="00B74D7F">
        <w:rPr>
          <w:sz w:val="22"/>
          <w:szCs w:val="22"/>
        </w:rPr>
        <w:t xml:space="preserve">ledelsen </w:t>
      </w:r>
      <w:r w:rsidRPr="003A5678">
        <w:rPr>
          <w:sz w:val="22"/>
          <w:szCs w:val="22"/>
        </w:rPr>
        <w:t>på plejehjemmet.</w:t>
      </w:r>
    </w:p>
    <w:p w:rsidR="002525B0" w:rsidRPr="002525B0" w:rsidRDefault="002525B0" w:rsidP="002525B0">
      <w:pPr>
        <w:rPr>
          <w:rFonts w:eastAsiaTheme="majorEastAsia"/>
        </w:rPr>
      </w:pPr>
    </w:p>
    <w:p w:rsidR="00130DA6" w:rsidRPr="001E3774" w:rsidRDefault="00130DA6" w:rsidP="008E5873"/>
    <w:sectPr w:rsidR="00130DA6" w:rsidRPr="001E3774" w:rsidSect="0004042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701" w:bottom="1134" w:left="1701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54DF" w:rsidRPr="001E3774" w:rsidRDefault="006C54DF" w:rsidP="00291C7F">
      <w:pPr>
        <w:spacing w:line="240" w:lineRule="auto"/>
      </w:pPr>
      <w:r w:rsidRPr="001E3774">
        <w:separator/>
      </w:r>
    </w:p>
    <w:p w:rsidR="006C54DF" w:rsidRPr="001E3774" w:rsidRDefault="006C54DF"/>
  </w:endnote>
  <w:endnote w:type="continuationSeparator" w:id="0">
    <w:p w:rsidR="006C54DF" w:rsidRPr="001E3774" w:rsidRDefault="006C54DF" w:rsidP="00291C7F">
      <w:pPr>
        <w:spacing w:line="240" w:lineRule="auto"/>
      </w:pPr>
      <w:r w:rsidRPr="001E3774">
        <w:continuationSeparator/>
      </w:r>
    </w:p>
    <w:p w:rsidR="006C54DF" w:rsidRPr="001E3774" w:rsidRDefault="006C54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062F" w:rsidRPr="001E3774" w:rsidRDefault="00B32F8C">
    <w:pPr>
      <w:pStyle w:val="Sidefod"/>
    </w:pPr>
    <w:r w:rsidRPr="001E3774">
      <w:rPr>
        <w:noProof/>
      </w:rPr>
      <w:drawing>
        <wp:anchor distT="0" distB="0" distL="114300" distR="114300" simplePos="0" relativeHeight="251661312" behindDoc="1" locked="0" layoutInCell="1" allowOverlap="1" wp14:anchorId="75C79FDA" wp14:editId="5A7A3861">
          <wp:simplePos x="0" y="0"/>
          <wp:positionH relativeFrom="page">
            <wp:posOffset>5688965</wp:posOffset>
          </wp:positionH>
          <wp:positionV relativeFrom="page">
            <wp:posOffset>7705090</wp:posOffset>
          </wp:positionV>
          <wp:extent cx="1661040" cy="2988360"/>
          <wp:effectExtent l="0" t="0" r="0" b="2540"/>
          <wp:wrapNone/>
          <wp:docPr id="712038862" name="Billede 712038862" descr="Et billede, der indeholder skitse, Stregtegning, Malebog, streg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038862" name="Billede 712038862" descr="Et billede, der indeholder skitse, Stregtegning, Malebog, stregtegning&#10;&#10;Automatisk genereret beskrivelse"/>
                  <pic:cNvPicPr/>
                </pic:nvPicPr>
                <pic:blipFill>
                  <a:blip r:embed="rId1">
                    <a:alphaModFix am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040" cy="298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19F5" w:rsidRPr="001E3774">
      <w:tab/>
    </w:r>
    <w:r w:rsidR="009019F5" w:rsidRPr="001E3774">
      <w:fldChar w:fldCharType="begin"/>
    </w:r>
    <w:r w:rsidR="009019F5" w:rsidRPr="001E3774">
      <w:instrText xml:space="preserve"> PAGE   \* MERGEFORMAT </w:instrText>
    </w:r>
    <w:r w:rsidR="009019F5" w:rsidRPr="001E3774">
      <w:fldChar w:fldCharType="separate"/>
    </w:r>
    <w:r w:rsidR="009019F5" w:rsidRPr="001E3774">
      <w:t>1</w:t>
    </w:r>
    <w:r w:rsidR="009019F5" w:rsidRPr="001E3774">
      <w:fldChar w:fldCharType="end"/>
    </w:r>
    <w:r w:rsidR="009019F5" w:rsidRPr="001E3774">
      <w:t xml:space="preserve"> / </w:t>
    </w:r>
    <w:fldSimple w:instr=" NUMPAGES   \* MERGEFORMAT ">
      <w:r w:rsidR="009019F5" w:rsidRPr="001E3774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40EF9" w:rsidRPr="001E3774" w:rsidRDefault="00340EF9">
    <w:pPr>
      <w:pStyle w:val="Sidefod"/>
    </w:pPr>
    <w:r w:rsidRPr="001E3774">
      <w:rPr>
        <w:noProof/>
      </w:rPr>
      <w:drawing>
        <wp:anchor distT="0" distB="0" distL="114300" distR="114300" simplePos="0" relativeHeight="251659264" behindDoc="1" locked="0" layoutInCell="1" allowOverlap="1" wp14:anchorId="625D095A" wp14:editId="57B9F57F">
          <wp:simplePos x="0" y="0"/>
          <wp:positionH relativeFrom="page">
            <wp:posOffset>5688965</wp:posOffset>
          </wp:positionH>
          <wp:positionV relativeFrom="page">
            <wp:posOffset>7705090</wp:posOffset>
          </wp:positionV>
          <wp:extent cx="1661760" cy="2988360"/>
          <wp:effectExtent l="0" t="0" r="0" b="2540"/>
          <wp:wrapNone/>
          <wp:docPr id="1" name="Billed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 am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760" cy="2988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5678">
      <w:t>*</w:t>
    </w:r>
    <w:r w:rsidR="00E63DC8">
      <w:t xml:space="preserve">Prisen reguleres årligt pr. 1. januar. Første gang 1. januar 2028. </w:t>
    </w:r>
    <w:r w:rsidR="00F738EE" w:rsidRPr="001E377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54DF" w:rsidRPr="001E3774" w:rsidRDefault="006C54DF" w:rsidP="00291C7F">
      <w:pPr>
        <w:spacing w:line="240" w:lineRule="auto"/>
      </w:pPr>
      <w:r w:rsidRPr="001E3774">
        <w:separator/>
      </w:r>
    </w:p>
    <w:p w:rsidR="006C54DF" w:rsidRPr="001E3774" w:rsidRDefault="006C54DF"/>
  </w:footnote>
  <w:footnote w:type="continuationSeparator" w:id="0">
    <w:p w:rsidR="006C54DF" w:rsidRPr="001E3774" w:rsidRDefault="006C54DF" w:rsidP="00291C7F">
      <w:pPr>
        <w:spacing w:line="240" w:lineRule="auto"/>
      </w:pPr>
      <w:r w:rsidRPr="001E3774">
        <w:continuationSeparator/>
      </w:r>
    </w:p>
    <w:p w:rsidR="006C54DF" w:rsidRPr="001E3774" w:rsidRDefault="006C54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5678" w:rsidRDefault="003A567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7BA9" w:rsidRPr="001E3774" w:rsidRDefault="001E3774">
    <w:pPr>
      <w:pStyle w:val="Sidehoved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0DC20CD" wp14:editId="12784B28">
          <wp:simplePos x="0" y="0"/>
          <wp:positionH relativeFrom="page">
            <wp:posOffset>719455</wp:posOffset>
          </wp:positionH>
          <wp:positionV relativeFrom="page">
            <wp:posOffset>359410</wp:posOffset>
          </wp:positionV>
          <wp:extent cx="2096770" cy="388620"/>
          <wp:effectExtent l="0" t="0" r="0" b="0"/>
          <wp:wrapNone/>
          <wp:docPr id="1202710823" name="Billede 2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710823" name="Billede 2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77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9BE" w:rsidRPr="001E3774" w:rsidRDefault="00AB09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91C7F" w:rsidRPr="001E3774" w:rsidRDefault="001E3774" w:rsidP="00572823">
    <w:pPr>
      <w:pStyle w:val="FirstPageHeaderSpac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FC94E27" wp14:editId="201E3AF1">
          <wp:simplePos x="0" y="0"/>
          <wp:positionH relativeFrom="page">
            <wp:posOffset>719455</wp:posOffset>
          </wp:positionH>
          <wp:positionV relativeFrom="page">
            <wp:posOffset>359410</wp:posOffset>
          </wp:positionV>
          <wp:extent cx="2096770" cy="388620"/>
          <wp:effectExtent l="0" t="0" r="0" b="0"/>
          <wp:wrapNone/>
          <wp:docPr id="457235197" name="Billede 1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235197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770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668" w:rsidRPr="001E3774" w:rsidRDefault="00E77668" w:rsidP="00572823">
    <w:pPr>
      <w:pStyle w:val="FirstPageHeaderSpacer"/>
    </w:pPr>
  </w:p>
  <w:p w:rsidR="00E77668" w:rsidRPr="001E3774" w:rsidRDefault="00E77668" w:rsidP="00572823">
    <w:pPr>
      <w:pStyle w:val="FirstPageHeaderSpacer"/>
    </w:pPr>
  </w:p>
  <w:p w:rsidR="00572823" w:rsidRPr="001E3774" w:rsidRDefault="00572823" w:rsidP="00572823">
    <w:pPr>
      <w:pStyle w:val="FirstPageHeaderSpacer"/>
    </w:pPr>
  </w:p>
  <w:p w:rsidR="00572823" w:rsidRPr="001E3774" w:rsidRDefault="00572823" w:rsidP="00572823">
    <w:pPr>
      <w:pStyle w:val="FirstPageHeaderSpacer"/>
    </w:pPr>
  </w:p>
  <w:p w:rsidR="00572823" w:rsidRPr="001E3774" w:rsidRDefault="00572823" w:rsidP="00572823">
    <w:pPr>
      <w:pStyle w:val="FirstPageHeaderSpacer"/>
    </w:pPr>
  </w:p>
  <w:p w:rsidR="00572823" w:rsidRPr="001E3774" w:rsidRDefault="00572823" w:rsidP="00572823">
    <w:pPr>
      <w:pStyle w:val="FirstPageHeaderSpac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5-08T09:11:22.301973+02:00&quot;,&quot;Checksum&quot;:&quot;a6fee5a6ac30308d91612c165d9d8345&quot;,&quot;IsAccessible&quot;:false,&quot;Settings&quot;:{&quot;CreatePdfUa&quot;:2}}"/>
    <w:docVar w:name="AttachedTemplatePath" w:val="Brev.dotm"/>
    <w:docVar w:name="CreatedWithDtVersion" w:val="2.16.9632"/>
    <w:docVar w:name="DocumentCreated" w:val="DocumentCreated"/>
    <w:docVar w:name="DocumentCreatedOK" w:val="DocumentCreatedOK"/>
    <w:docVar w:name="DocumentInitialized" w:val="OK"/>
    <w:docVar w:name="Encrypted_CloudStatistics_DocumentCreation" w:val="jdVW2FK8uI0YHzTHPTEY1w=="/>
    <w:docVar w:name="Encrypted_CloudStatistics_StoryID" w:val="93DNQYt27V4UdZhkD9e6ca/sQlUlEHk08mxtN/Skfx8HUMZb4QtCxEB1+xVVc7Pn"/>
    <w:docVar w:name="Encrypted_CreatededByCloudConnector" w:val="jdVW2FK8uI0YHzTHPTEY1w=="/>
    <w:docVar w:name="Encrypted_DialogFieldValue_cancelbutton" w:val="Go1BF8BBsJqqGsR1izlsvQ=="/>
    <w:docVar w:name="Encrypted_DialogFieldValue_caseno" w:val="Tw0S3ipLHcBIXsKPUe8iBUQc+x0BlFMiqzqxnQPr4Vg="/>
    <w:docVar w:name="Encrypted_DialogFieldValue_cosignatoryname" w:val="eSqJvFhkUpNljgknzIi+KJCgkshnUMkHnpQIv/A/K3s="/>
    <w:docVar w:name="Encrypted_DialogFieldValue_docheader" w:val="USIRYPqiQUav8N5N2AsQD7kO5Cv2ZDk3Zv/W+dxO4rw="/>
    <w:docVar w:name="Encrypted_DialogFieldValue_documentdate" w:val="eLUsET4rBtJZ9wTqZFzGXA=="/>
    <w:docVar w:name="Encrypted_DialogFieldValue_finduserbutton" w:val="Go1BF8BBsJqqGsR1izlsvQ=="/>
    <w:docVar w:name="Encrypted_DialogFieldValue_networkprofileuserid" w:val="YUcetMYO7245dDSl9YprCA=="/>
    <w:docVar w:name="Encrypted_DialogFieldValue_okbutton" w:val="Go1BF8BBsJqqGsR1izlsvQ=="/>
    <w:docVar w:name="Encrypted_DialogFieldValue_senderaddress" w:val="6VSeQrMS+h7/ubAzo0Q6Aw=="/>
    <w:docVar w:name="Encrypted_DialogFieldValue_sendercity" w:val="J9O9ygACT2pWIa8PE5j/Rg=="/>
    <w:docVar w:name="Encrypted_DialogFieldValue_sendercompany" w:val="r1PKhyK848805Au4Jfxo6jVEVa5fnZgQk2pEPCm31Pg="/>
    <w:docVar w:name="Encrypted_DialogFieldValue_senderdepartment" w:val="E0LeLECYwER/5LyYKADL0YlQb1zEx0KBKzUNaRU81Bo="/>
    <w:docVar w:name="Encrypted_DialogFieldValue_senderemaildir" w:val="bdmNfulVBMubN11sRVk2+g=="/>
    <w:docVar w:name="Encrypted_DialogFieldValue_senderfax" w:val="oJ6iLC7RY8T4n3WZx2P9dA=="/>
    <w:docVar w:name="Encrypted_DialogFieldValue_sendername" w:val="eSqJvFhkUpNljgknzIi+KJCgkshnUMkHnpQIv/A/K3s="/>
    <w:docVar w:name="Encrypted_DialogFieldValue_senderposition" w:val="jzBKg2294CTvlvw1/Wl9uzSz9wykCL5ZY3Z9vij8OFQ="/>
    <w:docVar w:name="Encrypted_DialogFieldValue_senderpostalcode" w:val="nO2Zraz/ovm6KH7EBUy4ug=="/>
    <w:docVar w:name="Encrypted_DialogFieldValue_showlocalprofiles" w:val="Go1BF8BBsJqqGsR1izlsvQ=="/>
    <w:docVar w:name="Encrypted_DialogFieldValue_shownetworkprofiles" w:val="jdVW2FK8uI0YHzTHPTEY1w=="/>
    <w:docVar w:name="Encrypted_DialogFieldValue_useexcelmergesource" w:val="Go1BF8BBsJqqGsR1izlsvQ=="/>
    <w:docVar w:name="Encrypted_DocCaseNo" w:val="Tw0S3ipLHcBIXsKPUe8iBUQc+x0BlFMiqzqxnQPr4Vg="/>
    <w:docVar w:name="Encrypted_DocHeader" w:val="USIRYPqiQUav8N5N2AsQD7kO5Cv2ZDk3Zv/W+dxO4rw="/>
    <w:docVar w:name="Encrypted_DocumentChangeThisVar" w:val="Go1BF8BBsJqqGsR1izlsvQ=="/>
    <w:docVar w:name="Encrypted_SBSSYSData_FieldsWithMergeTag_AttentionNavn" w:val="uAF0S8nxyM9cf8Oj3IXJbg=="/>
    <w:docVar w:name="Encrypted_SBSSYSData_FieldsWithMergeTag_FirmaCvrNummer" w:val="8vcAx3LRQfY8IFeDCEZbqA=="/>
    <w:docVar w:name="Encrypted_SBSSYSData_FieldsWithMergeTag_FirmaPNummer" w:val="Nt2VxOPuACFx/OIYJxiv8Q=="/>
    <w:docVar w:name="Encrypted_SBSSYSData_FieldsWithMergeTag_PartAdresseLinierSomBlok" w:val="HMIJ2sfY29dEYTxqgIqu3A=="/>
    <w:docVar w:name="Encrypted_SBSSYSData_FieldsWithMergeTag_PartNavn" w:val="qluj/y+oAn7kjPLj4gaYCw=="/>
    <w:docVar w:name="Encrypted_SBSSYSData_FieldsWithMergeTag_PartPostdistrikt" w:val="3IDC+N97YoSblLTxuTQDHQ=="/>
    <w:docVar w:name="Encrypted_SBSSYSData_FieldsWithMergeTag_PartPostnummer" w:val="2mPk7mEpOirn/imwbGqIAg=="/>
    <w:docVar w:name="Encrypted_SBSSYSData_FieldsWithMergeTag_PersonCprNummer" w:val="8vcAx3LRQfY8IFeDCEZbqA=="/>
    <w:docVar w:name="Encrypted_SBSSYSData_KladdeBeskrivelse" w:val="aaLcRxD0tEFbkvXnS5G2QGSoAon0YEjLkN9CYyD0781opJ3RxfYmcNuoEytc9pnH"/>
    <w:docVar w:name="Encrypted_SBSSYSData_KladdeEmne" w:val="dQ3gy9yz+41EODcEMEJfaA=="/>
    <w:docVar w:name="Encrypted_SBSSYSData_SagAnsaettelsessted" w:val="fWFq9QM9D1XaB7b1VUfOdQ=="/>
    <w:docVar w:name="Encrypted_SBSSYSData_SagBehandlerNavn" w:val="eSqJvFhkUpNljgknzIi+KJCgkshnUMkHnpQIv/A/K3s="/>
    <w:docVar w:name="Encrypted_SBSSYSData_SagID" w:val="C/SV6qT3R/bPFrIYdeOBnA=="/>
    <w:docVar w:name="Encrypted_SBSSYSData_SagNummer" w:val="Tw0S3ipLHcBIXsKPUe8iBUQc+x0BlFMiqzqxnQPr4Vg="/>
    <w:docVar w:name="Encrypted_SBSSYSData_SagTitel" w:val="USIRYPqiQUav8N5N2AsQD7kO5Cv2ZDk3Zv/W+dxO4rw="/>
    <w:docVar w:name="Encrypted_SbsysQueryParameter_ActionType" w:val="+L5FpbW5+CYsuhremmpIMg=="/>
    <w:docVar w:name="Encrypted_SbsysQueryParameter_Kladde.Beskrivelse" w:val="aaLcRxD0tEFbkvXnS5G2QGSoAon0YEjLkN9CYyD0781opJ3RxfYmcNuoEytc9pnH"/>
    <w:docVar w:name="Encrypted_SbsysQueryParameter_Kladde.Navn" w:val="dQ3gy9yz+41EODcEMEJfaA=="/>
    <w:docVar w:name="Encrypted_SbsysQueryParameter_Kladde.SagID" w:val="C/SV6qT3R/bPFrIYdeOBnA=="/>
    <w:docVar w:name="Encrypted_SbsysQueryParameter_Token.Exp" w:val="3CQc50smH+Nwdnwdm1cagA=="/>
    <w:docVar w:name="Encrypted_SbsysQueryParameter_Token.RefreshPwd" w:val="cBsnhOaCtQF67ZGrCZxgBODWTQA8dFZRpbAuv5ceBOnHlCOc/nGHWU+AARSKBNih"/>
    <w:docVar w:name="Encrypted_SbsysQueryParameter_Token.RefreshToken" w:val="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"/>
    <w:docVar w:name="Encrypted_SbsysQueryParameter_Token.RefreshUrl" w:val="PCi1o22u0kAwdYAi9UARFbn50AYVhbdh38r4IWuFmoWLi0/DLAVS5G9I5skfOK1FmKpLPMTU3pAJpO5ysrLu+xoTNFw97TKfWBIWncLxHsc="/>
    <w:docVar w:name="Encrypted_SbsysQueryParameter_Token.RefreshUser" w:val="qppdQQ5Mmy5BfYYBTM68PAQuV56TjfSYjBP4hcKMORs="/>
    <w:docVar w:name="Encrypted_SbsysQueryParameter_Token.Token" w:val="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"/>
    <w:docVar w:name="Encrypted_SbsysQueryParameter_Urls.Filcheckind" w:val="o1Da6z7UCqvO3qvDQMht3jGN+EnRYvmjQjph4TENxDrCE3PJmPTL49ACo7XDtwYmZ4+5AngNjHiNe+4CHtxOYw=="/>
    <w:docVar w:name="Encrypted_SbsysQueryParameter_Urls.Filcheckud" w:val="o1Da6z7UCqvO3qvDQMht3jGN+EnRYvmjQjph4TENxDrCE3PJmPTL49ACo7XDtwYmPKgpPNDr3S9AZ2N9GbXrBg=="/>
    <w:docVar w:name="Encrypted_SbsysQueryParameter_Urls.Fortrydcheckud" w:val="o1Da6z7UCqvO3qvDQMht3jGN+EnRYvmjQjph4TENxDrCE3PJmPTL49ACo7XDtwYmK4YP0dleuBBMsse77CRF5A=="/>
    <w:docVar w:name="Encrypted_SbsysQueryParameter_Urls.Genstande" w:val="o1Da6z7UCqvO3qvDQMht3jGN+EnRYvmjQjph4TENxDpRg0+/G5ASOxDp8if0E4nqCvaGsrcuK5JOZNZzq8Gt9A=="/>
    <w:docVar w:name="Encrypted_SbsysQueryParameter_Urls.KladdeData" w:val="o1Da6z7UCqvO3qvDQMht3jGN+EnRYvmjQjph4TENxDpdsZYBtND3lwOaasVeldak"/>
    <w:docVar w:name="Encrypted_SbsysQueryParameter_Urls.Opretkladde" w:val="o1Da6z7UCqvO3qvDQMht3jGN+EnRYvmjQjph4TENxDpUtVPpV9xtaAJ1mZEdCJlU"/>
    <w:docVar w:name="Encrypted_SbsysQueryParameter_Urls.Redirect" w:val="PCi1o22u0kAwdYAi9UARFa8/dSw4NVd2uGxdjWy/gDVdi1/OPkI9YePuXE+bsG7F"/>
    <w:docVar w:name="Encrypted_SbsysQueryParameter_Urls.Sag" w:val="o1Da6z7UCqvO3qvDQMht3jGN+EnRYvmjQjph4TENxDqLPl3lVNAcZWeY6uBoM4HD"/>
    <w:docVar w:name="Encrypted_SbsysQueryParameter_Urls.Sagsfelter" w:val="o1Da6z7UCqvO3qvDQMht3jGN+EnRYvmjQjph4TENxDq9jGwF6h/XWZrBK+yFlhwbNiSr5BmnMBIpd087zStXtg=="/>
    <w:docVar w:name="IntegrationType" w:val="SBSYSWeb"/>
  </w:docVars>
  <w:rsids>
    <w:rsidRoot w:val="001E3774"/>
    <w:rsid w:val="00004AA3"/>
    <w:rsid w:val="000129E2"/>
    <w:rsid w:val="00013EA4"/>
    <w:rsid w:val="00014751"/>
    <w:rsid w:val="00014A0A"/>
    <w:rsid w:val="00023F51"/>
    <w:rsid w:val="00027C81"/>
    <w:rsid w:val="00033891"/>
    <w:rsid w:val="00035465"/>
    <w:rsid w:val="0004042F"/>
    <w:rsid w:val="0004385B"/>
    <w:rsid w:val="0004516D"/>
    <w:rsid w:val="00053DF0"/>
    <w:rsid w:val="00057289"/>
    <w:rsid w:val="000604B0"/>
    <w:rsid w:val="00083C31"/>
    <w:rsid w:val="00084FB3"/>
    <w:rsid w:val="00086691"/>
    <w:rsid w:val="000900FD"/>
    <w:rsid w:val="00093974"/>
    <w:rsid w:val="00094B58"/>
    <w:rsid w:val="000955D5"/>
    <w:rsid w:val="00097FC7"/>
    <w:rsid w:val="000A06BE"/>
    <w:rsid w:val="000A0A49"/>
    <w:rsid w:val="000A3E38"/>
    <w:rsid w:val="000A70B5"/>
    <w:rsid w:val="000B54E2"/>
    <w:rsid w:val="000C565C"/>
    <w:rsid w:val="000C5D00"/>
    <w:rsid w:val="000D0A4A"/>
    <w:rsid w:val="000D115A"/>
    <w:rsid w:val="000E4A24"/>
    <w:rsid w:val="000F1D4D"/>
    <w:rsid w:val="001018AE"/>
    <w:rsid w:val="001025F1"/>
    <w:rsid w:val="00111B40"/>
    <w:rsid w:val="00122947"/>
    <w:rsid w:val="00127F2E"/>
    <w:rsid w:val="00130DA6"/>
    <w:rsid w:val="00132880"/>
    <w:rsid w:val="00141D98"/>
    <w:rsid w:val="001467C7"/>
    <w:rsid w:val="00152AD5"/>
    <w:rsid w:val="00162522"/>
    <w:rsid w:val="00162AD6"/>
    <w:rsid w:val="001709B8"/>
    <w:rsid w:val="00176C79"/>
    <w:rsid w:val="0018615C"/>
    <w:rsid w:val="001940DA"/>
    <w:rsid w:val="001952BE"/>
    <w:rsid w:val="00197BA9"/>
    <w:rsid w:val="001A0ABE"/>
    <w:rsid w:val="001A1836"/>
    <w:rsid w:val="001A2DCF"/>
    <w:rsid w:val="001A5E82"/>
    <w:rsid w:val="001B3779"/>
    <w:rsid w:val="001C1494"/>
    <w:rsid w:val="001C5C28"/>
    <w:rsid w:val="001C752F"/>
    <w:rsid w:val="001D7507"/>
    <w:rsid w:val="001E0768"/>
    <w:rsid w:val="001E0E8B"/>
    <w:rsid w:val="001E1B06"/>
    <w:rsid w:val="001E3774"/>
    <w:rsid w:val="001F0E49"/>
    <w:rsid w:val="001F1102"/>
    <w:rsid w:val="001F2813"/>
    <w:rsid w:val="001F2CC6"/>
    <w:rsid w:val="001F5DF4"/>
    <w:rsid w:val="002038F3"/>
    <w:rsid w:val="00204DF6"/>
    <w:rsid w:val="00213029"/>
    <w:rsid w:val="00216319"/>
    <w:rsid w:val="00216866"/>
    <w:rsid w:val="0023086E"/>
    <w:rsid w:val="0023418B"/>
    <w:rsid w:val="00242B2A"/>
    <w:rsid w:val="002446B8"/>
    <w:rsid w:val="00247E20"/>
    <w:rsid w:val="00250E2D"/>
    <w:rsid w:val="002525B0"/>
    <w:rsid w:val="0025606C"/>
    <w:rsid w:val="002672B5"/>
    <w:rsid w:val="00274AD4"/>
    <w:rsid w:val="00286C88"/>
    <w:rsid w:val="00287F78"/>
    <w:rsid w:val="00291C7F"/>
    <w:rsid w:val="00293309"/>
    <w:rsid w:val="00293628"/>
    <w:rsid w:val="00293E90"/>
    <w:rsid w:val="00297436"/>
    <w:rsid w:val="002A1DD0"/>
    <w:rsid w:val="002A34FD"/>
    <w:rsid w:val="002B099A"/>
    <w:rsid w:val="002B4E17"/>
    <w:rsid w:val="002B5410"/>
    <w:rsid w:val="002C14DA"/>
    <w:rsid w:val="002C361F"/>
    <w:rsid w:val="002C3DA9"/>
    <w:rsid w:val="002C434E"/>
    <w:rsid w:val="002D15B8"/>
    <w:rsid w:val="002D4AEF"/>
    <w:rsid w:val="002E1A9F"/>
    <w:rsid w:val="002F22FD"/>
    <w:rsid w:val="002F6020"/>
    <w:rsid w:val="00300B16"/>
    <w:rsid w:val="00310F3F"/>
    <w:rsid w:val="00316832"/>
    <w:rsid w:val="003224BD"/>
    <w:rsid w:val="00332004"/>
    <w:rsid w:val="00340EF9"/>
    <w:rsid w:val="00342ADF"/>
    <w:rsid w:val="0034716C"/>
    <w:rsid w:val="003511FF"/>
    <w:rsid w:val="0035549B"/>
    <w:rsid w:val="00357F5B"/>
    <w:rsid w:val="00365300"/>
    <w:rsid w:val="00375AA8"/>
    <w:rsid w:val="00383D23"/>
    <w:rsid w:val="00384425"/>
    <w:rsid w:val="003860FD"/>
    <w:rsid w:val="00397E5F"/>
    <w:rsid w:val="003A2DB8"/>
    <w:rsid w:val="003A5678"/>
    <w:rsid w:val="003B0EDE"/>
    <w:rsid w:val="003B48C5"/>
    <w:rsid w:val="003C05B9"/>
    <w:rsid w:val="003C17C4"/>
    <w:rsid w:val="003D09DF"/>
    <w:rsid w:val="003D105A"/>
    <w:rsid w:val="003D3E52"/>
    <w:rsid w:val="003D79C5"/>
    <w:rsid w:val="003E0167"/>
    <w:rsid w:val="003E1C39"/>
    <w:rsid w:val="003F0413"/>
    <w:rsid w:val="003F19EB"/>
    <w:rsid w:val="003F22DB"/>
    <w:rsid w:val="003F5357"/>
    <w:rsid w:val="003F537D"/>
    <w:rsid w:val="003F715A"/>
    <w:rsid w:val="003F7E3F"/>
    <w:rsid w:val="0040143E"/>
    <w:rsid w:val="004022F2"/>
    <w:rsid w:val="00411447"/>
    <w:rsid w:val="00411EF9"/>
    <w:rsid w:val="0041231D"/>
    <w:rsid w:val="004127DF"/>
    <w:rsid w:val="004179CB"/>
    <w:rsid w:val="00440030"/>
    <w:rsid w:val="00440DBA"/>
    <w:rsid w:val="00443032"/>
    <w:rsid w:val="00447B60"/>
    <w:rsid w:val="0045075B"/>
    <w:rsid w:val="00451C3C"/>
    <w:rsid w:val="00453D00"/>
    <w:rsid w:val="004604BD"/>
    <w:rsid w:val="00462259"/>
    <w:rsid w:val="00472D02"/>
    <w:rsid w:val="00473330"/>
    <w:rsid w:val="004751F2"/>
    <w:rsid w:val="0047573F"/>
    <w:rsid w:val="00476531"/>
    <w:rsid w:val="00477E83"/>
    <w:rsid w:val="00477EA8"/>
    <w:rsid w:val="004800F3"/>
    <w:rsid w:val="004827CC"/>
    <w:rsid w:val="00486459"/>
    <w:rsid w:val="00487831"/>
    <w:rsid w:val="004923BC"/>
    <w:rsid w:val="00493743"/>
    <w:rsid w:val="00495ED9"/>
    <w:rsid w:val="00496DDF"/>
    <w:rsid w:val="004A2A52"/>
    <w:rsid w:val="004A5B98"/>
    <w:rsid w:val="004A6D41"/>
    <w:rsid w:val="004B2C9E"/>
    <w:rsid w:val="004B5CAE"/>
    <w:rsid w:val="004B687C"/>
    <w:rsid w:val="004B77DE"/>
    <w:rsid w:val="004C2138"/>
    <w:rsid w:val="004C3882"/>
    <w:rsid w:val="004D48EE"/>
    <w:rsid w:val="004E2842"/>
    <w:rsid w:val="004E5DBD"/>
    <w:rsid w:val="004E5DE9"/>
    <w:rsid w:val="004F080B"/>
    <w:rsid w:val="004F092D"/>
    <w:rsid w:val="005014E0"/>
    <w:rsid w:val="0051714E"/>
    <w:rsid w:val="00522FFD"/>
    <w:rsid w:val="005236BD"/>
    <w:rsid w:val="00525731"/>
    <w:rsid w:val="00531AEA"/>
    <w:rsid w:val="0053778D"/>
    <w:rsid w:val="0054037D"/>
    <w:rsid w:val="00545344"/>
    <w:rsid w:val="00546824"/>
    <w:rsid w:val="005501AF"/>
    <w:rsid w:val="005624D9"/>
    <w:rsid w:val="00566D20"/>
    <w:rsid w:val="005718E9"/>
    <w:rsid w:val="00571CB0"/>
    <w:rsid w:val="00572823"/>
    <w:rsid w:val="0057641D"/>
    <w:rsid w:val="00580653"/>
    <w:rsid w:val="0058356B"/>
    <w:rsid w:val="00592941"/>
    <w:rsid w:val="00593890"/>
    <w:rsid w:val="005A3369"/>
    <w:rsid w:val="005A4D25"/>
    <w:rsid w:val="005B509E"/>
    <w:rsid w:val="005C732F"/>
    <w:rsid w:val="005D4994"/>
    <w:rsid w:val="005D649A"/>
    <w:rsid w:val="005D7E74"/>
    <w:rsid w:val="005E3F35"/>
    <w:rsid w:val="005F65B8"/>
    <w:rsid w:val="00602E62"/>
    <w:rsid w:val="00615B5C"/>
    <w:rsid w:val="0062276C"/>
    <w:rsid w:val="0062725C"/>
    <w:rsid w:val="006322BD"/>
    <w:rsid w:val="006561A5"/>
    <w:rsid w:val="00656D73"/>
    <w:rsid w:val="00657949"/>
    <w:rsid w:val="00660155"/>
    <w:rsid w:val="00664151"/>
    <w:rsid w:val="00666516"/>
    <w:rsid w:val="00673934"/>
    <w:rsid w:val="006756A0"/>
    <w:rsid w:val="00690D94"/>
    <w:rsid w:val="006921A9"/>
    <w:rsid w:val="00692CD1"/>
    <w:rsid w:val="00693091"/>
    <w:rsid w:val="00697F7F"/>
    <w:rsid w:val="006A21F6"/>
    <w:rsid w:val="006A409C"/>
    <w:rsid w:val="006A41B0"/>
    <w:rsid w:val="006B402E"/>
    <w:rsid w:val="006B6486"/>
    <w:rsid w:val="006B688F"/>
    <w:rsid w:val="006B7AD7"/>
    <w:rsid w:val="006C2796"/>
    <w:rsid w:val="006C419A"/>
    <w:rsid w:val="006C54DF"/>
    <w:rsid w:val="006C63B8"/>
    <w:rsid w:val="006D4B69"/>
    <w:rsid w:val="006E04F8"/>
    <w:rsid w:val="006E0998"/>
    <w:rsid w:val="006E2D6A"/>
    <w:rsid w:val="006E5AE6"/>
    <w:rsid w:val="006E6646"/>
    <w:rsid w:val="006F37C6"/>
    <w:rsid w:val="006F45F9"/>
    <w:rsid w:val="006F642D"/>
    <w:rsid w:val="00703EB1"/>
    <w:rsid w:val="007044DC"/>
    <w:rsid w:val="00704838"/>
    <w:rsid w:val="0070632D"/>
    <w:rsid w:val="007133C5"/>
    <w:rsid w:val="0071558C"/>
    <w:rsid w:val="00730291"/>
    <w:rsid w:val="0073062F"/>
    <w:rsid w:val="007308B7"/>
    <w:rsid w:val="00730F03"/>
    <w:rsid w:val="007379E1"/>
    <w:rsid w:val="00742180"/>
    <w:rsid w:val="00750A92"/>
    <w:rsid w:val="00773C8B"/>
    <w:rsid w:val="0078196C"/>
    <w:rsid w:val="00782332"/>
    <w:rsid w:val="007831CC"/>
    <w:rsid w:val="00792C3E"/>
    <w:rsid w:val="00792D2E"/>
    <w:rsid w:val="0079604F"/>
    <w:rsid w:val="00796525"/>
    <w:rsid w:val="007A2DBD"/>
    <w:rsid w:val="007B0904"/>
    <w:rsid w:val="007B0CF0"/>
    <w:rsid w:val="007B0F2E"/>
    <w:rsid w:val="007B190E"/>
    <w:rsid w:val="007C52A5"/>
    <w:rsid w:val="007C5B2F"/>
    <w:rsid w:val="007D3337"/>
    <w:rsid w:val="007D6808"/>
    <w:rsid w:val="007D707C"/>
    <w:rsid w:val="007D75C4"/>
    <w:rsid w:val="007E1890"/>
    <w:rsid w:val="007E46E7"/>
    <w:rsid w:val="007E51A7"/>
    <w:rsid w:val="007E754C"/>
    <w:rsid w:val="007E7651"/>
    <w:rsid w:val="007F0019"/>
    <w:rsid w:val="007F0EFD"/>
    <w:rsid w:val="007F1419"/>
    <w:rsid w:val="007F1C2E"/>
    <w:rsid w:val="00815109"/>
    <w:rsid w:val="00815BE0"/>
    <w:rsid w:val="00823698"/>
    <w:rsid w:val="0082596C"/>
    <w:rsid w:val="00825B60"/>
    <w:rsid w:val="00832B91"/>
    <w:rsid w:val="00832C57"/>
    <w:rsid w:val="008330EB"/>
    <w:rsid w:val="008427D7"/>
    <w:rsid w:val="00843379"/>
    <w:rsid w:val="008455D8"/>
    <w:rsid w:val="00845A45"/>
    <w:rsid w:val="008509C5"/>
    <w:rsid w:val="0085468A"/>
    <w:rsid w:val="00854CC5"/>
    <w:rsid w:val="00873729"/>
    <w:rsid w:val="0087430D"/>
    <w:rsid w:val="00874938"/>
    <w:rsid w:val="00875250"/>
    <w:rsid w:val="00877DA0"/>
    <w:rsid w:val="00881045"/>
    <w:rsid w:val="00881B11"/>
    <w:rsid w:val="00884211"/>
    <w:rsid w:val="008874A9"/>
    <w:rsid w:val="00893AED"/>
    <w:rsid w:val="00893D9C"/>
    <w:rsid w:val="0089781B"/>
    <w:rsid w:val="008A27E5"/>
    <w:rsid w:val="008B07F5"/>
    <w:rsid w:val="008B169A"/>
    <w:rsid w:val="008B172A"/>
    <w:rsid w:val="008B2178"/>
    <w:rsid w:val="008B2870"/>
    <w:rsid w:val="008B556A"/>
    <w:rsid w:val="008B5CF0"/>
    <w:rsid w:val="008C4161"/>
    <w:rsid w:val="008C633B"/>
    <w:rsid w:val="008D1C34"/>
    <w:rsid w:val="008E331C"/>
    <w:rsid w:val="008E351C"/>
    <w:rsid w:val="008E3752"/>
    <w:rsid w:val="008E3C49"/>
    <w:rsid w:val="008E5873"/>
    <w:rsid w:val="008E5BDF"/>
    <w:rsid w:val="008E7C33"/>
    <w:rsid w:val="008F3609"/>
    <w:rsid w:val="009019F5"/>
    <w:rsid w:val="00903D1F"/>
    <w:rsid w:val="009102CF"/>
    <w:rsid w:val="00911B8E"/>
    <w:rsid w:val="0093285E"/>
    <w:rsid w:val="009345D5"/>
    <w:rsid w:val="00935F02"/>
    <w:rsid w:val="0094601B"/>
    <w:rsid w:val="00956A0F"/>
    <w:rsid w:val="00957C13"/>
    <w:rsid w:val="00960FF3"/>
    <w:rsid w:val="00970035"/>
    <w:rsid w:val="00971D62"/>
    <w:rsid w:val="00980A21"/>
    <w:rsid w:val="009846F6"/>
    <w:rsid w:val="009966DB"/>
    <w:rsid w:val="009A1F33"/>
    <w:rsid w:val="009B0B7F"/>
    <w:rsid w:val="009B6FFB"/>
    <w:rsid w:val="009E65CD"/>
    <w:rsid w:val="009E7976"/>
    <w:rsid w:val="009F30A9"/>
    <w:rsid w:val="009F5A7B"/>
    <w:rsid w:val="00A03212"/>
    <w:rsid w:val="00A03D05"/>
    <w:rsid w:val="00A067A9"/>
    <w:rsid w:val="00A12D39"/>
    <w:rsid w:val="00A31803"/>
    <w:rsid w:val="00A33726"/>
    <w:rsid w:val="00A3496B"/>
    <w:rsid w:val="00A34A66"/>
    <w:rsid w:val="00A363F4"/>
    <w:rsid w:val="00A46C95"/>
    <w:rsid w:val="00A51B11"/>
    <w:rsid w:val="00A52877"/>
    <w:rsid w:val="00A63582"/>
    <w:rsid w:val="00A63624"/>
    <w:rsid w:val="00A70A3D"/>
    <w:rsid w:val="00A7317F"/>
    <w:rsid w:val="00A7343B"/>
    <w:rsid w:val="00A90874"/>
    <w:rsid w:val="00A96B59"/>
    <w:rsid w:val="00AA3B74"/>
    <w:rsid w:val="00AA6EB1"/>
    <w:rsid w:val="00AB09BE"/>
    <w:rsid w:val="00AB0A0E"/>
    <w:rsid w:val="00AB1C70"/>
    <w:rsid w:val="00AB6EFD"/>
    <w:rsid w:val="00AC2323"/>
    <w:rsid w:val="00AC7B26"/>
    <w:rsid w:val="00AD7F85"/>
    <w:rsid w:val="00AE6829"/>
    <w:rsid w:val="00AE715A"/>
    <w:rsid w:val="00AF1959"/>
    <w:rsid w:val="00AF28B3"/>
    <w:rsid w:val="00AF2A56"/>
    <w:rsid w:val="00AF5083"/>
    <w:rsid w:val="00AF7275"/>
    <w:rsid w:val="00AF759D"/>
    <w:rsid w:val="00B01030"/>
    <w:rsid w:val="00B06479"/>
    <w:rsid w:val="00B12BF4"/>
    <w:rsid w:val="00B17217"/>
    <w:rsid w:val="00B31A7D"/>
    <w:rsid w:val="00B32F8C"/>
    <w:rsid w:val="00B37599"/>
    <w:rsid w:val="00B4192D"/>
    <w:rsid w:val="00B41D79"/>
    <w:rsid w:val="00B42BBE"/>
    <w:rsid w:val="00B46199"/>
    <w:rsid w:val="00B50A8B"/>
    <w:rsid w:val="00B56394"/>
    <w:rsid w:val="00B65B37"/>
    <w:rsid w:val="00B662B3"/>
    <w:rsid w:val="00B67090"/>
    <w:rsid w:val="00B74A35"/>
    <w:rsid w:val="00B74D7F"/>
    <w:rsid w:val="00B77AC3"/>
    <w:rsid w:val="00B910BE"/>
    <w:rsid w:val="00B93109"/>
    <w:rsid w:val="00B939A6"/>
    <w:rsid w:val="00BA155F"/>
    <w:rsid w:val="00BA276B"/>
    <w:rsid w:val="00BA2982"/>
    <w:rsid w:val="00BB0E92"/>
    <w:rsid w:val="00BB3523"/>
    <w:rsid w:val="00BC43BE"/>
    <w:rsid w:val="00BC502D"/>
    <w:rsid w:val="00BC6E96"/>
    <w:rsid w:val="00BC7669"/>
    <w:rsid w:val="00BD515E"/>
    <w:rsid w:val="00BD5E81"/>
    <w:rsid w:val="00BD7695"/>
    <w:rsid w:val="00BE142E"/>
    <w:rsid w:val="00BE6420"/>
    <w:rsid w:val="00BE714F"/>
    <w:rsid w:val="00BF0EA4"/>
    <w:rsid w:val="00BF2644"/>
    <w:rsid w:val="00BF3591"/>
    <w:rsid w:val="00BF755E"/>
    <w:rsid w:val="00C11C71"/>
    <w:rsid w:val="00C144E2"/>
    <w:rsid w:val="00C16695"/>
    <w:rsid w:val="00C1782E"/>
    <w:rsid w:val="00C211A8"/>
    <w:rsid w:val="00C31BE3"/>
    <w:rsid w:val="00C42FEA"/>
    <w:rsid w:val="00C4515C"/>
    <w:rsid w:val="00C50E6C"/>
    <w:rsid w:val="00C546F2"/>
    <w:rsid w:val="00C60188"/>
    <w:rsid w:val="00C645EF"/>
    <w:rsid w:val="00C7330F"/>
    <w:rsid w:val="00C73429"/>
    <w:rsid w:val="00C75A4D"/>
    <w:rsid w:val="00C770F3"/>
    <w:rsid w:val="00C8131A"/>
    <w:rsid w:val="00C84BA1"/>
    <w:rsid w:val="00C8639D"/>
    <w:rsid w:val="00C906E0"/>
    <w:rsid w:val="00C94A81"/>
    <w:rsid w:val="00C960A4"/>
    <w:rsid w:val="00C9710F"/>
    <w:rsid w:val="00CA0CA3"/>
    <w:rsid w:val="00CA23B0"/>
    <w:rsid w:val="00CB12C9"/>
    <w:rsid w:val="00CB71BB"/>
    <w:rsid w:val="00CD3D0E"/>
    <w:rsid w:val="00CD4A42"/>
    <w:rsid w:val="00CE3573"/>
    <w:rsid w:val="00CE4C0D"/>
    <w:rsid w:val="00CF1239"/>
    <w:rsid w:val="00CF5F41"/>
    <w:rsid w:val="00D01345"/>
    <w:rsid w:val="00D04A71"/>
    <w:rsid w:val="00D05E1B"/>
    <w:rsid w:val="00D16CEF"/>
    <w:rsid w:val="00D20371"/>
    <w:rsid w:val="00D2165B"/>
    <w:rsid w:val="00D2232F"/>
    <w:rsid w:val="00D23A1D"/>
    <w:rsid w:val="00D243C8"/>
    <w:rsid w:val="00D26600"/>
    <w:rsid w:val="00D40855"/>
    <w:rsid w:val="00D40F2E"/>
    <w:rsid w:val="00D43C5C"/>
    <w:rsid w:val="00D53763"/>
    <w:rsid w:val="00D54556"/>
    <w:rsid w:val="00D561CE"/>
    <w:rsid w:val="00D57199"/>
    <w:rsid w:val="00D61AFD"/>
    <w:rsid w:val="00D67655"/>
    <w:rsid w:val="00D845D4"/>
    <w:rsid w:val="00D86914"/>
    <w:rsid w:val="00D903EE"/>
    <w:rsid w:val="00DA0035"/>
    <w:rsid w:val="00DA40CD"/>
    <w:rsid w:val="00DB28F4"/>
    <w:rsid w:val="00DB3F99"/>
    <w:rsid w:val="00DB5158"/>
    <w:rsid w:val="00DB5F04"/>
    <w:rsid w:val="00DC4998"/>
    <w:rsid w:val="00DC4D03"/>
    <w:rsid w:val="00DD2A1F"/>
    <w:rsid w:val="00DD5282"/>
    <w:rsid w:val="00DF267A"/>
    <w:rsid w:val="00DF4BD1"/>
    <w:rsid w:val="00DF7849"/>
    <w:rsid w:val="00E05621"/>
    <w:rsid w:val="00E129BB"/>
    <w:rsid w:val="00E12BFC"/>
    <w:rsid w:val="00E14827"/>
    <w:rsid w:val="00E217A4"/>
    <w:rsid w:val="00E230EC"/>
    <w:rsid w:val="00E244B6"/>
    <w:rsid w:val="00E2758E"/>
    <w:rsid w:val="00E343EE"/>
    <w:rsid w:val="00E47487"/>
    <w:rsid w:val="00E52AC9"/>
    <w:rsid w:val="00E52DE3"/>
    <w:rsid w:val="00E55974"/>
    <w:rsid w:val="00E60630"/>
    <w:rsid w:val="00E629F0"/>
    <w:rsid w:val="00E63439"/>
    <w:rsid w:val="00E63DC8"/>
    <w:rsid w:val="00E65AC6"/>
    <w:rsid w:val="00E72713"/>
    <w:rsid w:val="00E74238"/>
    <w:rsid w:val="00E758A3"/>
    <w:rsid w:val="00E769ED"/>
    <w:rsid w:val="00E77288"/>
    <w:rsid w:val="00E77668"/>
    <w:rsid w:val="00E819F5"/>
    <w:rsid w:val="00E81F7B"/>
    <w:rsid w:val="00E8216D"/>
    <w:rsid w:val="00E9010C"/>
    <w:rsid w:val="00E93AEB"/>
    <w:rsid w:val="00E94061"/>
    <w:rsid w:val="00E96AFA"/>
    <w:rsid w:val="00E96CAA"/>
    <w:rsid w:val="00EA25C3"/>
    <w:rsid w:val="00EB197E"/>
    <w:rsid w:val="00EB4CD5"/>
    <w:rsid w:val="00EC0D3C"/>
    <w:rsid w:val="00EC73BC"/>
    <w:rsid w:val="00EC7E98"/>
    <w:rsid w:val="00ED2C39"/>
    <w:rsid w:val="00EE4FBC"/>
    <w:rsid w:val="00EF25AD"/>
    <w:rsid w:val="00EF2EE1"/>
    <w:rsid w:val="00EF5963"/>
    <w:rsid w:val="00F01536"/>
    <w:rsid w:val="00F0569C"/>
    <w:rsid w:val="00F07DBF"/>
    <w:rsid w:val="00F147FC"/>
    <w:rsid w:val="00F15084"/>
    <w:rsid w:val="00F16082"/>
    <w:rsid w:val="00F21587"/>
    <w:rsid w:val="00F27032"/>
    <w:rsid w:val="00F33D96"/>
    <w:rsid w:val="00F341F9"/>
    <w:rsid w:val="00F4361E"/>
    <w:rsid w:val="00F44120"/>
    <w:rsid w:val="00F45E7C"/>
    <w:rsid w:val="00F4771A"/>
    <w:rsid w:val="00F5022A"/>
    <w:rsid w:val="00F6742F"/>
    <w:rsid w:val="00F7381A"/>
    <w:rsid w:val="00F738EE"/>
    <w:rsid w:val="00F805E0"/>
    <w:rsid w:val="00F81427"/>
    <w:rsid w:val="00F814DE"/>
    <w:rsid w:val="00F818C8"/>
    <w:rsid w:val="00F84332"/>
    <w:rsid w:val="00F874DA"/>
    <w:rsid w:val="00F95995"/>
    <w:rsid w:val="00F97277"/>
    <w:rsid w:val="00FA32C6"/>
    <w:rsid w:val="00FB0C95"/>
    <w:rsid w:val="00FB2487"/>
    <w:rsid w:val="00FB36BC"/>
    <w:rsid w:val="00FC6DDB"/>
    <w:rsid w:val="00FD3564"/>
    <w:rsid w:val="00FD379F"/>
    <w:rsid w:val="00FD4310"/>
    <w:rsid w:val="00FD48FE"/>
    <w:rsid w:val="00FD4D4B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BC0A3"/>
  <w15:docId w15:val="{DCE5AADE-F1D8-4A44-8ED0-5816519E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TK-Normal"/>
    <w:qFormat/>
    <w:rsid w:val="006E5AE6"/>
    <w:pPr>
      <w:spacing w:after="240"/>
    </w:pPr>
    <w:rPr>
      <w:rFonts w:ascii="Verdana" w:eastAsia="Times New Roman" w:hAnsi="Verdana" w:cs="Times New Roman"/>
      <w:sz w:val="20"/>
      <w:szCs w:val="20"/>
      <w:lang w:eastAsia="da-DK"/>
    </w:rPr>
  </w:style>
  <w:style w:type="paragraph" w:styleId="Overskrift1">
    <w:name w:val="heading 1"/>
    <w:aliases w:val="LTK-Overskrift 1"/>
    <w:basedOn w:val="Normal"/>
    <w:next w:val="Normal"/>
    <w:link w:val="Overskrift1Tegn"/>
    <w:autoRedefine/>
    <w:uiPriority w:val="9"/>
    <w:qFormat/>
    <w:rsid w:val="0004042F"/>
    <w:pPr>
      <w:keepNext/>
      <w:keepLines/>
      <w:outlineLvl w:val="0"/>
    </w:pPr>
    <w:rPr>
      <w:rFonts w:eastAsiaTheme="majorEastAsia" w:cstheme="majorBidi"/>
      <w:b/>
      <w:sz w:val="22"/>
      <w:szCs w:val="32"/>
    </w:rPr>
  </w:style>
  <w:style w:type="paragraph" w:styleId="Overskrift2">
    <w:name w:val="heading 2"/>
    <w:aliases w:val="LTK-Overskrift 2"/>
    <w:basedOn w:val="Normal"/>
    <w:next w:val="Normal"/>
    <w:link w:val="Overskrift2Tegn"/>
    <w:autoRedefine/>
    <w:uiPriority w:val="9"/>
    <w:qFormat/>
    <w:rsid w:val="007F0019"/>
    <w:pPr>
      <w:keepNext/>
      <w:spacing w:after="60"/>
      <w:ind w:right="425"/>
      <w:outlineLvl w:val="1"/>
    </w:pPr>
    <w:rPr>
      <w:b/>
    </w:rPr>
  </w:style>
  <w:style w:type="paragraph" w:styleId="Overskrift3">
    <w:name w:val="heading 3"/>
    <w:aliases w:val="LTK-Overskrift 3"/>
    <w:basedOn w:val="Normal"/>
    <w:next w:val="Normal"/>
    <w:link w:val="Overskrift3Tegn"/>
    <w:autoRedefine/>
    <w:uiPriority w:val="9"/>
    <w:unhideWhenUsed/>
    <w:qFormat/>
    <w:rsid w:val="002A1DD0"/>
    <w:pPr>
      <w:keepNext/>
      <w:keepLines/>
      <w:spacing w:after="60"/>
      <w:outlineLvl w:val="2"/>
    </w:pPr>
    <w:rPr>
      <w:rFonts w:eastAsiaTheme="majorEastAsia" w:cstheme="majorBidi"/>
      <w:i/>
      <w:szCs w:val="24"/>
    </w:rPr>
  </w:style>
  <w:style w:type="paragraph" w:styleId="Overskrift4">
    <w:name w:val="heading 4"/>
    <w:aliases w:val="LTK-Overskrift 4"/>
    <w:basedOn w:val="Normal"/>
    <w:next w:val="Normal"/>
    <w:link w:val="Overskrift4Tegn"/>
    <w:autoRedefine/>
    <w:uiPriority w:val="9"/>
    <w:semiHidden/>
    <w:rsid w:val="00D26600"/>
    <w:pPr>
      <w:keepNext/>
      <w:keepLines/>
      <w:spacing w:after="0"/>
      <w:outlineLvl w:val="3"/>
    </w:pPr>
    <w:rPr>
      <w:rFonts w:eastAsiaTheme="majorEastAsia" w:cstheme="majorBidi"/>
      <w:b/>
      <w:iCs/>
      <w:szCs w:val="22"/>
      <w:lang w:eastAsia="en-US"/>
    </w:rPr>
  </w:style>
  <w:style w:type="paragraph" w:styleId="Overskrift5">
    <w:name w:val="heading 5"/>
    <w:aliases w:val="LTK-Overskrift 5"/>
    <w:basedOn w:val="Normal"/>
    <w:next w:val="Normal"/>
    <w:link w:val="Overskrift5Tegn"/>
    <w:uiPriority w:val="9"/>
    <w:semiHidden/>
    <w:unhideWhenUsed/>
    <w:rsid w:val="00D26600"/>
    <w:pPr>
      <w:keepNext/>
      <w:keepLines/>
      <w:spacing w:before="40" w:after="0"/>
      <w:outlineLvl w:val="4"/>
    </w:pPr>
    <w:rPr>
      <w:rFonts w:eastAsiaTheme="majorEastAsia" w:cstheme="majorBidi"/>
      <w:spacing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F738EE"/>
    <w:pPr>
      <w:tabs>
        <w:tab w:val="center" w:pos="4819"/>
        <w:tab w:val="right" w:pos="9638"/>
      </w:tabs>
      <w:spacing w:line="240" w:lineRule="auto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F738EE"/>
    <w:rPr>
      <w:rFonts w:ascii="Verdana" w:hAnsi="Verdana"/>
      <w:sz w:val="16"/>
    </w:rPr>
  </w:style>
  <w:style w:type="table" w:styleId="Tabel-Gitter">
    <w:name w:val="Table Grid"/>
    <w:basedOn w:val="Tabel-Normal"/>
    <w:uiPriority w:val="39"/>
    <w:rsid w:val="00D26600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aliases w:val="LTK-Overskrift 1 Tegn"/>
    <w:basedOn w:val="Standardskrifttypeiafsnit"/>
    <w:link w:val="Overskrift1"/>
    <w:uiPriority w:val="9"/>
    <w:rsid w:val="0004042F"/>
    <w:rPr>
      <w:rFonts w:ascii="Verdana" w:eastAsiaTheme="majorEastAsia" w:hAnsi="Verdana" w:cstheme="majorBidi"/>
      <w:b/>
      <w:szCs w:val="32"/>
      <w:lang w:eastAsia="da-DK"/>
    </w:rPr>
  </w:style>
  <w:style w:type="paragraph" w:customStyle="1" w:styleId="Sender">
    <w:name w:val="Sender"/>
    <w:basedOn w:val="Normal"/>
    <w:link w:val="SenderTegn"/>
    <w:rsid w:val="00A363F4"/>
    <w:pPr>
      <w:spacing w:after="0" w:line="200" w:lineRule="atLeast"/>
    </w:pPr>
    <w:rPr>
      <w:sz w:val="14"/>
    </w:rPr>
  </w:style>
  <w:style w:type="character" w:customStyle="1" w:styleId="Overskrift2Tegn">
    <w:name w:val="Overskrift 2 Tegn"/>
    <w:aliases w:val="LTK-Overskrift 2 Tegn"/>
    <w:basedOn w:val="Standardskrifttypeiafsnit"/>
    <w:link w:val="Overskrift2"/>
    <w:uiPriority w:val="9"/>
    <w:rsid w:val="006E5AE6"/>
    <w:rPr>
      <w:rFonts w:ascii="Verdana" w:eastAsia="Times New Roman" w:hAnsi="Verdana" w:cs="Times New Roman"/>
      <w:b/>
      <w:sz w:val="20"/>
      <w:szCs w:val="20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73729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link w:val="DocumentDateChar"/>
    <w:rsid w:val="002C434E"/>
    <w:pPr>
      <w:tabs>
        <w:tab w:val="left" w:pos="624"/>
      </w:tabs>
      <w:spacing w:after="0" w:line="280" w:lineRule="atLeast"/>
    </w:pPr>
    <w:rPr>
      <w:rFonts w:ascii="Verdana" w:hAnsi="Verdana"/>
      <w:sz w:val="14"/>
    </w:rPr>
  </w:style>
  <w:style w:type="paragraph" w:customStyle="1" w:styleId="SenderDepartment">
    <w:name w:val="SenderDepartment"/>
    <w:basedOn w:val="Sender"/>
    <w:link w:val="SenderDepartmentTegn"/>
    <w:rsid w:val="00CF1239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A363F4"/>
    <w:rPr>
      <w:rFonts w:ascii="Verdana" w:hAnsi="Verdana"/>
      <w:sz w:val="14"/>
    </w:rPr>
  </w:style>
  <w:style w:type="character" w:customStyle="1" w:styleId="DocumentDateChar">
    <w:name w:val="DocumentDate Char"/>
    <w:basedOn w:val="SenderTegn"/>
    <w:link w:val="DocumentDate"/>
    <w:rsid w:val="002C434E"/>
    <w:rPr>
      <w:rFonts w:ascii="Verdana" w:hAnsi="Verdana"/>
      <w:sz w:val="14"/>
    </w:rPr>
  </w:style>
  <w:style w:type="character" w:customStyle="1" w:styleId="SenderDepartmentTegn">
    <w:name w:val="SenderDepartment Tegn"/>
    <w:basedOn w:val="DocumentDateChar"/>
    <w:link w:val="SenderDepartment"/>
    <w:rsid w:val="00CF1239"/>
    <w:rPr>
      <w:rFonts w:ascii="Verdana" w:hAnsi="Verdana"/>
      <w:b/>
      <w:sz w:val="14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rsid w:val="00AC2323"/>
    <w:pPr>
      <w:spacing w:after="0" w:line="240" w:lineRule="auto"/>
    </w:pPr>
    <w:rPr>
      <w:rFonts w:ascii="Algerian" w:hAnsi="Algerian"/>
      <w:sz w:val="16"/>
    </w:rPr>
  </w:style>
  <w:style w:type="character" w:styleId="Hyperlink">
    <w:name w:val="Hyperlink"/>
    <w:basedOn w:val="Standardskrifttypeiafsnit"/>
    <w:uiPriority w:val="99"/>
    <w:unhideWhenUsed/>
    <w:rsid w:val="00D26600"/>
    <w:rPr>
      <w:color w:val="00A1FA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C361F"/>
    <w:rPr>
      <w:color w:val="605E5C"/>
      <w:shd w:val="clear" w:color="auto" w:fill="E1DFDD"/>
    </w:rPr>
  </w:style>
  <w:style w:type="paragraph" w:customStyle="1" w:styleId="Modtager">
    <w:name w:val="Modtager"/>
    <w:rsid w:val="000129E2"/>
    <w:pPr>
      <w:spacing w:after="0" w:line="240" w:lineRule="atLeast"/>
    </w:pPr>
    <w:rPr>
      <w:rFonts w:ascii="Verdana" w:hAnsi="Verdana"/>
      <w:sz w:val="20"/>
    </w:rPr>
  </w:style>
  <w:style w:type="paragraph" w:customStyle="1" w:styleId="NormalSammen">
    <w:name w:val="NormalSammen"/>
    <w:rsid w:val="00AC2323"/>
    <w:pPr>
      <w:keepNext/>
      <w:spacing w:after="0"/>
    </w:pPr>
    <w:rPr>
      <w:rFonts w:ascii="Verdana" w:hAnsi="Verdana"/>
      <w:sz w:val="20"/>
    </w:rPr>
  </w:style>
  <w:style w:type="paragraph" w:customStyle="1" w:styleId="Borgmester">
    <w:name w:val="Borgmester"/>
    <w:basedOn w:val="DocumentDate"/>
    <w:rsid w:val="00293309"/>
    <w:pPr>
      <w:framePr w:wrap="around" w:vAnchor="page" w:hAnchor="page" w:x="9073" w:y="2439"/>
      <w:suppressOverlap/>
    </w:pPr>
    <w:rPr>
      <w:b/>
      <w:sz w:val="16"/>
    </w:rPr>
  </w:style>
  <w:style w:type="paragraph" w:styleId="Overskrift">
    <w:name w:val="TOC Heading"/>
    <w:basedOn w:val="Overskrift1"/>
    <w:next w:val="Normal"/>
    <w:uiPriority w:val="39"/>
    <w:unhideWhenUsed/>
    <w:rsid w:val="00D26600"/>
    <w:pPr>
      <w:spacing w:line="259" w:lineRule="auto"/>
      <w:outlineLvl w:val="9"/>
    </w:pPr>
    <w:rPr>
      <w:rFonts w:asciiTheme="majorHAnsi" w:hAnsiTheme="majorHAnsi"/>
      <w:color w:val="2A71AA" w:themeColor="accent1" w:themeShade="BF"/>
    </w:rPr>
  </w:style>
  <w:style w:type="character" w:customStyle="1" w:styleId="Overskrift3Tegn">
    <w:name w:val="Overskrift 3 Tegn"/>
    <w:aliases w:val="LTK-Overskrift 3 Tegn"/>
    <w:basedOn w:val="Standardskrifttypeiafsnit"/>
    <w:link w:val="Overskrift3"/>
    <w:uiPriority w:val="9"/>
    <w:rsid w:val="002A1DD0"/>
    <w:rPr>
      <w:rFonts w:ascii="Verdana" w:eastAsiaTheme="majorEastAsia" w:hAnsi="Verdana" w:cstheme="majorBidi"/>
      <w:i/>
      <w:sz w:val="20"/>
      <w:szCs w:val="24"/>
      <w:lang w:eastAsia="da-DK"/>
    </w:rPr>
  </w:style>
  <w:style w:type="paragraph" w:styleId="Titel">
    <w:name w:val="Title"/>
    <w:aliases w:val="LTK-Titel"/>
    <w:basedOn w:val="Normal"/>
    <w:next w:val="Normal"/>
    <w:link w:val="TitelTegn"/>
    <w:rsid w:val="00D26600"/>
    <w:pPr>
      <w:spacing w:after="120"/>
      <w:contextualSpacing/>
    </w:pPr>
    <w:rPr>
      <w:rFonts w:eastAsiaTheme="majorEastAsia" w:cstheme="majorBidi"/>
      <w:b/>
      <w:kern w:val="28"/>
      <w:sz w:val="56"/>
      <w:szCs w:val="56"/>
      <w:lang w:eastAsia="en-US"/>
    </w:rPr>
  </w:style>
  <w:style w:type="character" w:customStyle="1" w:styleId="TitelTegn">
    <w:name w:val="Titel Tegn"/>
    <w:aliases w:val="LTK-Titel Tegn"/>
    <w:basedOn w:val="Standardskrifttypeiafsnit"/>
    <w:link w:val="Titel"/>
    <w:rsid w:val="00D26600"/>
    <w:rPr>
      <w:rFonts w:ascii="Verdana" w:eastAsiaTheme="majorEastAsia" w:hAnsi="Verdana" w:cstheme="majorBidi"/>
      <w:b/>
      <w:kern w:val="28"/>
      <w:sz w:val="56"/>
      <w:szCs w:val="56"/>
    </w:rPr>
  </w:style>
  <w:style w:type="character" w:customStyle="1" w:styleId="Overskrift4Tegn">
    <w:name w:val="Overskrift 4 Tegn"/>
    <w:aliases w:val="LTK-Overskrift 4 Tegn"/>
    <w:basedOn w:val="Standardskrifttypeiafsnit"/>
    <w:link w:val="Overskrift4"/>
    <w:uiPriority w:val="9"/>
    <w:semiHidden/>
    <w:rsid w:val="006E5AE6"/>
    <w:rPr>
      <w:rFonts w:ascii="Verdana" w:eastAsiaTheme="majorEastAsia" w:hAnsi="Verdana" w:cstheme="majorBidi"/>
      <w:b/>
      <w:iCs/>
      <w:sz w:val="20"/>
    </w:rPr>
  </w:style>
  <w:style w:type="character" w:customStyle="1" w:styleId="Overskrift5Tegn">
    <w:name w:val="Overskrift 5 Tegn"/>
    <w:aliases w:val="LTK-Overskrift 5 Tegn"/>
    <w:basedOn w:val="Standardskrifttypeiafsnit"/>
    <w:link w:val="Overskrift5"/>
    <w:uiPriority w:val="9"/>
    <w:semiHidden/>
    <w:rsid w:val="00D26600"/>
    <w:rPr>
      <w:rFonts w:ascii="Verdana" w:eastAsiaTheme="majorEastAsia" w:hAnsi="Verdana" w:cstheme="majorBidi"/>
      <w:spacing w:val="20"/>
      <w:sz w:val="20"/>
      <w:szCs w:val="20"/>
      <w:lang w:eastAsia="da-DK"/>
    </w:rPr>
  </w:style>
  <w:style w:type="paragraph" w:styleId="Indholdsfortegnelse1">
    <w:name w:val="toc 1"/>
    <w:aliases w:val="LTK-Indholdsfortegnelse 1"/>
    <w:basedOn w:val="Overskrift1"/>
    <w:next w:val="Overskrift1"/>
    <w:autoRedefine/>
    <w:uiPriority w:val="39"/>
    <w:unhideWhenUsed/>
    <w:rsid w:val="00D26600"/>
    <w:pPr>
      <w:keepNext w:val="0"/>
      <w:keepLines w:val="0"/>
      <w:tabs>
        <w:tab w:val="left" w:pos="1985"/>
        <w:tab w:val="right" w:pos="9638"/>
      </w:tabs>
      <w:spacing w:before="120" w:after="100" w:afterAutospacing="1" w:line="480" w:lineRule="auto"/>
      <w:outlineLvl w:val="1"/>
    </w:pPr>
    <w:rPr>
      <w:rFonts w:eastAsia="Times New Roman" w:cs="Times New Roman"/>
      <w:noProof/>
      <w:szCs w:val="20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6600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D26600"/>
    <w:pPr>
      <w:spacing w:after="100"/>
      <w:ind w:left="4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D26600"/>
    <w:pPr>
      <w:spacing w:after="100"/>
      <w:ind w:left="800"/>
    </w:pPr>
  </w:style>
  <w:style w:type="paragraph" w:styleId="Listeafsnit">
    <w:name w:val="List Paragraph"/>
    <w:aliases w:val="LTK-Listeafsnit"/>
    <w:basedOn w:val="Normal"/>
    <w:uiPriority w:val="34"/>
    <w:rsid w:val="00D26600"/>
    <w:pPr>
      <w:spacing w:after="120"/>
      <w:ind w:left="720"/>
      <w:contextualSpacing/>
    </w:pPr>
  </w:style>
  <w:style w:type="paragraph" w:customStyle="1" w:styleId="Pa3">
    <w:name w:val="Pa3"/>
    <w:basedOn w:val="Normal"/>
    <w:next w:val="Normal"/>
    <w:uiPriority w:val="99"/>
    <w:rsid w:val="00D26600"/>
    <w:pPr>
      <w:autoSpaceDE w:val="0"/>
      <w:autoSpaceDN w:val="0"/>
      <w:adjustRightInd w:val="0"/>
      <w:spacing w:after="0" w:line="171" w:lineRule="atLeast"/>
    </w:pPr>
    <w:rPr>
      <w:rFonts w:ascii="Lato" w:hAnsi="Lato" w:cstheme="minorBidi"/>
      <w:sz w:val="24"/>
      <w:szCs w:val="24"/>
      <w:lang w:eastAsia="en-US"/>
    </w:rPr>
  </w:style>
  <w:style w:type="character" w:styleId="Strk">
    <w:name w:val="Strong"/>
    <w:basedOn w:val="Standardskrifttypeiafsnit"/>
    <w:rsid w:val="00D26600"/>
    <w:rPr>
      <w:rFonts w:ascii="Verdana" w:hAnsi="Verdana"/>
      <w:b/>
      <w:bCs/>
      <w:i w:val="0"/>
      <w:caps w:val="0"/>
      <w:smallCaps w:val="0"/>
      <w:strike w:val="0"/>
      <w:dstrike w:val="0"/>
      <w:vanish w:val="0"/>
      <w:color w:val="auto"/>
      <w:sz w:val="20"/>
      <w:vertAlign w:val="baseline"/>
    </w:rPr>
  </w:style>
  <w:style w:type="paragraph" w:styleId="Undertitel">
    <w:name w:val="Subtitle"/>
    <w:aliases w:val="LTK-Undertitel"/>
    <w:basedOn w:val="Normal"/>
    <w:next w:val="Normal"/>
    <w:link w:val="UndertitelTegn"/>
    <w:rsid w:val="00D26600"/>
    <w:pPr>
      <w:numPr>
        <w:ilvl w:val="1"/>
      </w:numPr>
      <w:spacing w:after="360"/>
    </w:pPr>
    <w:rPr>
      <w:rFonts w:eastAsiaTheme="minorEastAsia"/>
      <w:color w:val="5A5A5A" w:themeColor="text1" w:themeTint="A5"/>
      <w:spacing w:val="15"/>
    </w:rPr>
  </w:style>
  <w:style w:type="character" w:customStyle="1" w:styleId="UndertitelTegn">
    <w:name w:val="Undertitel Tegn"/>
    <w:aliases w:val="LTK-Undertitel Tegn"/>
    <w:basedOn w:val="Standardskrifttypeiafsnit"/>
    <w:link w:val="Undertitel"/>
    <w:rsid w:val="00D26600"/>
    <w:rPr>
      <w:rFonts w:ascii="Verdana" w:eastAsiaTheme="minorEastAsia" w:hAnsi="Verdana" w:cs="Times New Roman"/>
      <w:color w:val="5A5A5A" w:themeColor="text1" w:themeTint="A5"/>
      <w:spacing w:val="15"/>
      <w:sz w:val="20"/>
      <w:szCs w:val="20"/>
      <w:lang w:eastAsia="da-DK"/>
    </w:rPr>
  </w:style>
  <w:style w:type="paragraph" w:customStyle="1" w:styleId="SenderCompany">
    <w:name w:val="SenderCompany"/>
    <w:basedOn w:val="SenderDepartment"/>
    <w:link w:val="SenderCompanyTegn"/>
    <w:rsid w:val="00704838"/>
    <w:pPr>
      <w:framePr w:wrap="around" w:vAnchor="page" w:hAnchor="page" w:x="9073" w:y="12248"/>
      <w:spacing w:line="360" w:lineRule="auto"/>
      <w:suppressOverlap/>
    </w:pPr>
  </w:style>
  <w:style w:type="character" w:customStyle="1" w:styleId="SenderCompanyTegn">
    <w:name w:val="SenderCompany Tegn"/>
    <w:basedOn w:val="SenderDepartmentTegn"/>
    <w:link w:val="SenderCompany"/>
    <w:rsid w:val="007F0EFD"/>
    <w:rPr>
      <w:rFonts w:ascii="Verdana" w:eastAsia="Times New Roman" w:hAnsi="Verdana" w:cs="Times New Roman"/>
      <w:b/>
      <w:sz w:val="1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t.borger.dk/send/82bd63d4-55a9-4287-8c7e-530badd4086d/28d9ae09-b6a0-4885-a82d-73ef03a50de4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\\www.ltk.d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irk.dk/digitalpost/new/82bd63d4-55a9-4287-8c7e-530badd4086d/28d9ae09-b6a0-4885-a82d-73ef03a50de4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PP01\DynamicTemplates$\Skabeloner\Brev.dotm" TargetMode="External"/></Relationships>
</file>

<file path=word/theme/theme1.xml><?xml version="1.0" encoding="utf-8"?>
<a:theme xmlns:a="http://schemas.openxmlformats.org/drawingml/2006/main" name="Kontortema">
  <a:themeElements>
    <a:clrScheme name="Lyngby-Taarbæ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B96D2"/>
      </a:accent1>
      <a:accent2>
        <a:srgbClr val="D5B376"/>
      </a:accent2>
      <a:accent3>
        <a:srgbClr val="D51317"/>
      </a:accent3>
      <a:accent4>
        <a:srgbClr val="004165"/>
      </a:accent4>
      <a:accent5>
        <a:srgbClr val="99732F"/>
      </a:accent5>
      <a:accent6>
        <a:srgbClr val="860C0F"/>
      </a:accent6>
      <a:hlink>
        <a:srgbClr val="00A1FA"/>
      </a:hlink>
      <a:folHlink>
        <a:srgbClr val="B8005C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67583-F8C5-4E2E-B681-26EE28D47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</Template>
  <TotalTime>73</TotalTime>
  <Pages>1</Pages>
  <Words>276</Words>
  <Characters>1634</Characters>
  <Application>Microsoft Office Word</Application>
  <DocSecurity>0</DocSecurity>
  <Lines>35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Tøjvask 2026 - implementering</dc:title>
  <dc:creator>Mette Brügmann Mortensen</dc:creator>
  <cp:lastModifiedBy>Mette Brügmann Mortensen</cp:lastModifiedBy>
  <cp:revision>1</cp:revision>
  <cp:lastPrinted>2014-07-17T10:44:00Z</cp:lastPrinted>
  <dcterms:created xsi:type="dcterms:W3CDTF">2026-08-31T07:55:00Z</dcterms:created>
  <dcterms:modified xsi:type="dcterms:W3CDTF">2026-09-07T08:32:00Z</dcterms:modified>
</cp:coreProperties>
</file>